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341" w:rsidRDefault="006B3FAC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15B737DE" wp14:editId="30E6F1DA">
            <wp:simplePos x="0" y="0"/>
            <wp:positionH relativeFrom="column">
              <wp:posOffset>5021580</wp:posOffset>
            </wp:positionH>
            <wp:positionV relativeFrom="paragraph">
              <wp:posOffset>1134110</wp:posOffset>
            </wp:positionV>
            <wp:extent cx="2797175" cy="1680845"/>
            <wp:effectExtent l="0" t="0" r="3175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5g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16092" r="-246" b="9036"/>
                    <a:stretch/>
                  </pic:blipFill>
                  <pic:spPr bwMode="auto">
                    <a:xfrm>
                      <a:off x="0" y="0"/>
                      <a:ext cx="2797175" cy="168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8480" behindDoc="0" locked="0" layoutInCell="1" allowOverlap="1" wp14:anchorId="56204F51" wp14:editId="308FBFA0">
            <wp:simplePos x="0" y="0"/>
            <wp:positionH relativeFrom="column">
              <wp:posOffset>7665938</wp:posOffset>
            </wp:positionH>
            <wp:positionV relativeFrom="paragraph">
              <wp:posOffset>-678570</wp:posOffset>
            </wp:positionV>
            <wp:extent cx="1828272" cy="3760839"/>
            <wp:effectExtent l="0" t="0" r="635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05" t="47405" r="34184" b="16644"/>
                    <a:stretch/>
                  </pic:blipFill>
                  <pic:spPr bwMode="auto">
                    <a:xfrm>
                      <a:off x="0" y="0"/>
                      <a:ext cx="1831691" cy="376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6432" behindDoc="0" locked="0" layoutInCell="1" allowOverlap="1" wp14:anchorId="0BD31275" wp14:editId="3B77CD40">
            <wp:simplePos x="0" y="0"/>
            <wp:positionH relativeFrom="column">
              <wp:posOffset>5015865</wp:posOffset>
            </wp:positionH>
            <wp:positionV relativeFrom="paragraph">
              <wp:posOffset>-678815</wp:posOffset>
            </wp:positionV>
            <wp:extent cx="2801620" cy="1889125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ri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4" t="11945" r="15739" b="21877"/>
                    <a:stretch/>
                  </pic:blipFill>
                  <pic:spPr bwMode="auto">
                    <a:xfrm>
                      <a:off x="0" y="0"/>
                      <a:ext cx="2801620" cy="188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4B4">
        <w:rPr>
          <w:noProof/>
          <w:lang w:eastAsia="nb-NO"/>
        </w:rPr>
        <mc:AlternateContent>
          <mc:Choice Requires="wps">
            <w:drawing>
              <wp:inline distT="0" distB="0" distL="0" distR="0" wp14:anchorId="70E6A7B5" wp14:editId="5BBCB287">
                <wp:extent cx="309880" cy="309880"/>
                <wp:effectExtent l="0" t="0" r="0" b="0"/>
                <wp:docPr id="5" name="AutoShape 2" descr="bil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88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ilde.JPG" style="width:24.4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 w:rsidR="00DF030A"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 wp14:anchorId="640FC3E9" wp14:editId="4BDBAD64">
            <wp:simplePos x="0" y="0"/>
            <wp:positionH relativeFrom="column">
              <wp:posOffset>-678180</wp:posOffset>
            </wp:positionH>
            <wp:positionV relativeFrom="paragraph">
              <wp:posOffset>-678221</wp:posOffset>
            </wp:positionV>
            <wp:extent cx="5696155" cy="3495368"/>
            <wp:effectExtent l="0" t="0" r="0" b="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8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31"/>
                    <a:stretch/>
                  </pic:blipFill>
                  <pic:spPr bwMode="auto">
                    <a:xfrm>
                      <a:off x="0" y="0"/>
                      <a:ext cx="5696155" cy="3495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30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97B6CF" wp14:editId="684D0919">
                <wp:simplePos x="0" y="0"/>
                <wp:positionH relativeFrom="column">
                  <wp:posOffset>-943610</wp:posOffset>
                </wp:positionH>
                <wp:positionV relativeFrom="paragraph">
                  <wp:posOffset>2698115</wp:posOffset>
                </wp:positionV>
                <wp:extent cx="10765790" cy="869950"/>
                <wp:effectExtent l="0" t="0" r="16510" b="2540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579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030A" w:rsidRPr="00DF030A" w:rsidRDefault="00DF030A" w:rsidP="00DF030A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10"/>
                                <w:szCs w:val="110"/>
                              </w:rPr>
                            </w:pPr>
                            <w:r w:rsidRPr="00DF030A">
                              <w:rPr>
                                <w:sz w:val="110"/>
                                <w:szCs w:val="110"/>
                              </w:rPr>
                              <w:t>Velkommen til Steigen kulturskole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-74.3pt;margin-top:212.45pt;width:847.7pt;height:6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">
                <v:textbox>
                  <w:txbxContent>
                    <w:p w:rsidR="00DF030A" w:rsidRPr="00DF030A" w:rsidRDefault="00DF030A" w:rsidP="00DF030A">
                      <w:pPr>
                        <w:shd w:val="clear" w:color="auto" w:fill="FFFFFF" w:themeFill="background1"/>
                        <w:jc w:val="center"/>
                        <w:rPr>
                          <w:sz w:val="110"/>
                          <w:szCs w:val="110"/>
                        </w:rPr>
                      </w:pPr>
                      <w:r w:rsidRPr="00DF030A">
                        <w:rPr>
                          <w:sz w:val="110"/>
                          <w:szCs w:val="110"/>
                        </w:rPr>
                        <w:t>Velkommen til Steigen kulturskole</w:t>
                      </w:r>
                    </w:p>
                  </w:txbxContent>
                </v:textbox>
              </v:shape>
            </w:pict>
          </mc:Fallback>
        </mc:AlternateContent>
      </w:r>
      <w:r w:rsidR="00DF030A"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6E63057B" wp14:editId="67D6341F">
            <wp:simplePos x="0" y="0"/>
            <wp:positionH relativeFrom="column">
              <wp:posOffset>-678815</wp:posOffset>
            </wp:positionH>
            <wp:positionV relativeFrom="paragraph">
              <wp:posOffset>3082290</wp:posOffset>
            </wp:positionV>
            <wp:extent cx="10175875" cy="3388995"/>
            <wp:effectExtent l="0" t="0" r="0" b="1905"/>
            <wp:wrapNone/>
            <wp:docPr id="4" name="Bilde 4" descr="G:\Skole\Kulturskola\bilder\Karoline\person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kole\Kulturskola\bilder\Karoline\personal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87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23341" w:rsidSect="00DF030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30A"/>
    <w:rsid w:val="006B3FAC"/>
    <w:rsid w:val="00CE44B4"/>
    <w:rsid w:val="00DF030A"/>
    <w:rsid w:val="00E23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F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0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F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0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78949ED9.dotm</Template>
  <TotalTime>26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Funn IT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Ann-Merethe Willumsen</dc:creator>
  <cp:lastModifiedBy>Ann-Merethe Willumsen</cp:lastModifiedBy>
  <cp:revision>1</cp:revision>
  <cp:lastPrinted>2014-01-15T07:54:00Z</cp:lastPrinted>
  <dcterms:created xsi:type="dcterms:W3CDTF">2014-01-15T07:30:00Z</dcterms:created>
  <dcterms:modified xsi:type="dcterms:W3CDTF">2014-01-15T07:56:00Z</dcterms:modified>
</cp:coreProperties>
</file>